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2982AE75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306EF2CD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E5AAE15" wp14:editId="37D5419B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D26092" w14:textId="13DA8E43" w:rsidR="004B7E44" w:rsidRPr="004B7E44" w:rsidRDefault="00936C4B" w:rsidP="004B7E44">
                                  <w:pPr>
                                    <w:pStyle w:val="Title"/>
                                  </w:pPr>
                                  <w:r>
                                    <w:t>Daily BUilding Inspections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E5AAE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52D26092" w14:textId="13DA8E43" w:rsidR="004B7E44" w:rsidRPr="004B7E44" w:rsidRDefault="00936C4B" w:rsidP="004B7E44">
                            <w:pPr>
                              <w:pStyle w:val="Title"/>
                            </w:pPr>
                            <w:r>
                              <w:t>Daily BUilding Inspections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B65647C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B42B951" wp14:editId="19CC2262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E6CC76B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6BCCC3DC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4FC7CB" wp14:editId="312E108C">
                      <wp:extent cx="5138670" cy="2152650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215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B4618C" w14:textId="78FC9CE6" w:rsidR="004B7E44" w:rsidRPr="00273235" w:rsidRDefault="00936C4B" w:rsidP="004B7E44">
                                  <w:pPr>
                                    <w:pStyle w:val="Subtitle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6E143E">
                                    <w:rPr>
                                      <w:sz w:val="40"/>
                                      <w:szCs w:val="40"/>
                                    </w:rPr>
                                    <w:t>HDL inspections will no longer be uploaded to this pag</w:t>
                                  </w:r>
                                  <w:r w:rsidR="006E143E" w:rsidRPr="006E143E">
                                    <w:rPr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  <w:r w:rsidR="006E143E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 w:rsidR="006E143E" w:rsidRPr="006E143E">
                                    <w:rPr>
                                      <w:sz w:val="40"/>
                                      <w:szCs w:val="40"/>
                                    </w:rPr>
                                    <w:t xml:space="preserve"> Please email Building and safety for more information</w:t>
                                  </w:r>
                                  <w:r w:rsidR="006E143E">
                                    <w:rPr>
                                      <w:sz w:val="40"/>
                                      <w:szCs w:val="40"/>
                                    </w:rPr>
                                    <w:t xml:space="preserve"> regarding HDL permits</w:t>
                                  </w:r>
                                  <w:r w:rsidR="006E143E" w:rsidRPr="006E143E">
                                    <w:rPr>
                                      <w:sz w:val="40"/>
                                      <w:szCs w:val="40"/>
                                    </w:rPr>
                                    <w:t>;</w:t>
                                  </w:r>
                                  <w:r w:rsidRPr="006E143E">
                                    <w:rPr>
                                      <w:sz w:val="40"/>
                                      <w:szCs w:val="40"/>
                                    </w:rPr>
                                    <w:t xml:space="preserve"> Tyler inspections can be viewed </w:t>
                                  </w:r>
                                  <w:r w:rsidR="00273235" w:rsidRPr="006E143E">
                                    <w:rPr>
                                      <w:sz w:val="40"/>
                                      <w:szCs w:val="40"/>
                                    </w:rPr>
                                    <w:t>on the CSS Portal</w:t>
                                  </w:r>
                                  <w:r w:rsidR="00273235">
                                    <w:rPr>
                                      <w:sz w:val="56"/>
                                      <w:szCs w:val="5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4FC7CB" id="Text Box 3" o:spid="_x0000_s1027" type="#_x0000_t202" style="width:404.6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KFGQIAADQEAAAOAAAAZHJzL2Uyb0RvYy54bWysU01vGyEQvVfqf0Dc6/U6t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" filled="f" stroked="f" strokeweight=".5pt">
                      <v:textbox>
                        <w:txbxContent>
                          <w:p w14:paraId="18B4618C" w14:textId="78FC9CE6" w:rsidR="004B7E44" w:rsidRPr="00273235" w:rsidRDefault="00936C4B" w:rsidP="004B7E44">
                            <w:pPr>
                              <w:pStyle w:val="Subtitle"/>
                              <w:rPr>
                                <w:sz w:val="56"/>
                                <w:szCs w:val="56"/>
                              </w:rPr>
                            </w:pPr>
                            <w:r w:rsidRPr="006E143E">
                              <w:rPr>
                                <w:sz w:val="40"/>
                                <w:szCs w:val="40"/>
                              </w:rPr>
                              <w:t>HDL inspections will no longer be uploaded to this pag</w:t>
                            </w:r>
                            <w:r w:rsidR="006E143E" w:rsidRPr="006E143E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r w:rsidR="006E143E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 w:rsidR="006E143E" w:rsidRPr="006E143E">
                              <w:rPr>
                                <w:sz w:val="40"/>
                                <w:szCs w:val="40"/>
                              </w:rPr>
                              <w:t xml:space="preserve"> Please email Building and safety for more information</w:t>
                            </w:r>
                            <w:r w:rsidR="006E143E">
                              <w:rPr>
                                <w:sz w:val="40"/>
                                <w:szCs w:val="40"/>
                              </w:rPr>
                              <w:t xml:space="preserve"> regarding HDL permits</w:t>
                            </w:r>
                            <w:r w:rsidR="006E143E" w:rsidRPr="006E143E">
                              <w:rPr>
                                <w:sz w:val="40"/>
                                <w:szCs w:val="40"/>
                              </w:rPr>
                              <w:t>;</w:t>
                            </w:r>
                            <w:r w:rsidRPr="006E143E">
                              <w:rPr>
                                <w:sz w:val="40"/>
                                <w:szCs w:val="40"/>
                              </w:rPr>
                              <w:t xml:space="preserve"> Tyler inspections can be viewed </w:t>
                            </w:r>
                            <w:r w:rsidR="00273235" w:rsidRPr="006E143E">
                              <w:rPr>
                                <w:sz w:val="40"/>
                                <w:szCs w:val="40"/>
                              </w:rPr>
                              <w:t>on the CSS Portal</w:t>
                            </w:r>
                            <w:r w:rsidR="00273235"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5F3A18B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6B88C3" w14:textId="0C147E37" w:rsidR="004B7E44" w:rsidRDefault="00273235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2664BA9" wp14:editId="43486E22">
                      <wp:simplePos x="0" y="0"/>
                      <wp:positionH relativeFrom="column">
                        <wp:posOffset>-334645</wp:posOffset>
                      </wp:positionH>
                      <wp:positionV relativeFrom="page">
                        <wp:posOffset>-3747770</wp:posOffset>
                      </wp:positionV>
                      <wp:extent cx="6748145" cy="5984875"/>
                      <wp:effectExtent l="0" t="0" r="0" b="0"/>
                      <wp:wrapNone/>
                      <wp:docPr id="2" name="Rectangle 2" descr="colored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8145" cy="598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EEE9B" id="Rectangle 2" o:spid="_x0000_s1026" alt="colored rectangle" style="position:absolute;margin-left:-26.35pt;margin-top:-295.1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" fillcolor="#a4063e [3204]" stroked="f" strokeweight="2pt">
                      <w10:wrap anchory="page"/>
                    </v:rect>
                  </w:pict>
                </mc:Fallback>
              </mc:AlternateContent>
            </w:r>
            <w:r w:rsidR="004B7E44">
              <w:rPr>
                <w:noProof/>
              </w:rPr>
              <mc:AlternateContent>
                <mc:Choice Requires="wps">
                  <w:drawing>
                    <wp:inline distT="0" distB="0" distL="0" distR="0" wp14:anchorId="4148EBF1" wp14:editId="42F35DD8">
                      <wp:extent cx="2842054" cy="514350"/>
                      <wp:effectExtent l="0" t="0" r="0" b="0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27249" w14:textId="0F6F9898" w:rsidR="004B7E44" w:rsidRPr="004B7E44" w:rsidRDefault="004B7E44" w:rsidP="004B7E44">
                                  <w:pPr>
                                    <w:pStyle w:val="Heading1"/>
                                  </w:pPr>
                                  <w:bookmarkStart w:id="0" w:name="_Toc501102093"/>
                                  <w:r w:rsidRPr="004B7E44">
                                    <w:t>C</w:t>
                                  </w:r>
                                  <w:bookmarkEnd w:id="0"/>
                                  <w:r w:rsidR="00273235">
                                    <w:t>ity of Indio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48EBF1" id="Text Box 6" o:spid="_x0000_s1028" type="#_x0000_t202" style="width:223.8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" filled="f" stroked="f" strokeweight=".5pt">
                      <v:textbox>
                        <w:txbxContent>
                          <w:p w14:paraId="69527249" w14:textId="0F6F9898" w:rsidR="004B7E44" w:rsidRPr="004B7E44" w:rsidRDefault="004B7E44" w:rsidP="004B7E44">
                            <w:pPr>
                              <w:pStyle w:val="Heading1"/>
                            </w:pPr>
                            <w:bookmarkStart w:id="1" w:name="_Toc501102093"/>
                            <w:r w:rsidRPr="004B7E44">
                              <w:t>C</w:t>
                            </w:r>
                            <w:bookmarkEnd w:id="1"/>
                            <w:r w:rsidR="00273235">
                              <w:t>ity of Indio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96A548A" w14:textId="005303A6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D905CB" wp14:editId="79C01023">
                      <wp:extent cx="2524259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B67900" w14:textId="536F4AF6" w:rsidR="004B7E44" w:rsidRPr="004B7E44" w:rsidRDefault="00273235" w:rsidP="004B7E44">
                                  <w:r>
                                    <w:t>100 Civic Center Mall</w:t>
                                  </w:r>
                                </w:p>
                                <w:p w14:paraId="594CC5D9" w14:textId="12555774" w:rsidR="004B7E44" w:rsidRPr="004B7E44" w:rsidRDefault="00273235" w:rsidP="004B7E44">
                                  <w:r>
                                    <w:t>Indio Ca. 92201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D905CB" id="Text Box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" filled="f" stroked="f" strokeweight=".5pt">
                      <v:textbox>
                        <w:txbxContent>
                          <w:p w14:paraId="1EB67900" w14:textId="536F4AF6" w:rsidR="004B7E44" w:rsidRPr="004B7E44" w:rsidRDefault="00273235" w:rsidP="004B7E44">
                            <w:r>
                              <w:t>100 Civic Center Mall</w:t>
                            </w:r>
                          </w:p>
                          <w:p w14:paraId="594CC5D9" w14:textId="12555774" w:rsidR="004B7E44" w:rsidRPr="004B7E44" w:rsidRDefault="00273235" w:rsidP="004B7E44">
                            <w:r>
                              <w:t>Indio Ca. 92201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381549" wp14:editId="7D384D53">
                      <wp:extent cx="3143250" cy="605155"/>
                      <wp:effectExtent l="0" t="0" r="0" b="4445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3F0BCD" w14:textId="558A8870" w:rsidR="004B7E44" w:rsidRDefault="006E143E" w:rsidP="004B7E44">
                                  <w:r>
                                    <w:t xml:space="preserve"> HDL…      </w:t>
                                  </w:r>
                                  <w:r w:rsidR="00273235">
                                    <w:t>Building&amp;safety@indio.org</w:t>
                                  </w:r>
                                </w:p>
                                <w:p w14:paraId="19B4A58C" w14:textId="4495197E" w:rsidR="004B7E44" w:rsidRPr="004B7E44" w:rsidRDefault="006E143E" w:rsidP="004B7E44">
                                  <w:r>
                                    <w:t xml:space="preserve">Tyler…      </w:t>
                                  </w:r>
                                  <w:r>
                                    <w:t>Indio.org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381549" id="Text Box 10" o:spid="_x0000_s1030" type="#_x0000_t202" style="width:247.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" filled="f" stroked="f" strokeweight=".5pt">
                      <v:textbox>
                        <w:txbxContent>
                          <w:p w14:paraId="7C3F0BCD" w14:textId="558A8870" w:rsidR="004B7E44" w:rsidRDefault="006E143E" w:rsidP="004B7E44">
                            <w:r>
                              <w:t xml:space="preserve"> HDL…      </w:t>
                            </w:r>
                            <w:r w:rsidR="00273235">
                              <w:t>Building&amp;safety@indio.org</w:t>
                            </w:r>
                          </w:p>
                          <w:p w14:paraId="19B4A58C" w14:textId="4495197E" w:rsidR="004B7E44" w:rsidRPr="004B7E44" w:rsidRDefault="006E143E" w:rsidP="004B7E44">
                            <w:r>
                              <w:t xml:space="preserve">Tyler…      </w:t>
                            </w:r>
                            <w:r>
                              <w:t>Indio.org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2D2CB25" w14:textId="36E21BE5" w:rsidR="004B7E44" w:rsidRDefault="004B7E44" w:rsidP="004B7E44">
      <w:r>
        <w:rPr>
          <w:noProof/>
        </w:rPr>
        <w:drawing>
          <wp:anchor distT="0" distB="0" distL="114300" distR="114300" simplePos="0" relativeHeight="251658240" behindDoc="1" locked="0" layoutInCell="1" allowOverlap="1" wp14:anchorId="5291EB17" wp14:editId="02C588D8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819CA" w14:textId="03D4EDAF" w:rsidR="004B7E44" w:rsidRDefault="004B7E44">
      <w:pPr>
        <w:spacing w:after="200"/>
      </w:pPr>
      <w:r>
        <w:br w:type="page"/>
      </w:r>
      <w:r w:rsidR="00273235">
        <w:rPr>
          <w:noProof/>
        </w:rPr>
        <w:lastRenderedPageBreak/>
        <w:drawing>
          <wp:inline distT="0" distB="0" distL="0" distR="0" wp14:anchorId="1AAEF2A5" wp14:editId="756A4C16">
            <wp:extent cx="1581150" cy="756202"/>
            <wp:effectExtent l="0" t="0" r="0" b="6350"/>
            <wp:docPr id="74650970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0970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36" cy="7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41EF" w14:textId="77777777" w:rsidR="004B7E44" w:rsidRDefault="00935624" w:rsidP="004B7E44">
      <w:pPr>
        <w:pStyle w:val="Heading2"/>
        <w:spacing w:after="500"/>
      </w:pPr>
      <w:sdt>
        <w:sdtPr>
          <w:alias w:val="Company"/>
          <w:tag w:val="Company"/>
          <w:id w:val="441245393"/>
          <w:placeholder>
            <w:docPart w:val="18108019B57F4B598AEB200734F62626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4B7E44">
            <w:t>Company Name</w:t>
          </w:r>
        </w:sdtContent>
      </w:sdt>
      <w:r w:rsidR="004B7E44" w:rsidRPr="004B7E44">
        <w:t xml:space="preserve"> </w:t>
      </w:r>
      <w:sdt>
        <w:sdtPr>
          <w:id w:val="-1965573505"/>
          <w:placeholder>
            <w:docPart w:val="59CFBE5FD44D4BF1AEEFDB6AEFDEE1E2"/>
          </w:placeholder>
          <w:temporary/>
          <w:showingPlcHdr/>
          <w15:appearance w15:val="hidden"/>
        </w:sdtPr>
        <w:sdtEndPr/>
        <w:sdtContent>
          <w:r w:rsidR="004B7E44" w:rsidRPr="004B7E44">
            <w:t>Marketing Plan</w:t>
          </w:r>
        </w:sdtContent>
      </w:sdt>
    </w:p>
    <w:p w14:paraId="73F848DC" w14:textId="77777777" w:rsidR="004B7E44" w:rsidRDefault="00935624" w:rsidP="004B7E44">
      <w:pPr>
        <w:pStyle w:val="Heading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EFA6AE69111E43C4B2D30D57EE7FDA27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b/>
              <w:i w:val="0"/>
              <w:sz w:val="44"/>
            </w:rPr>
            <w:t>Heading 3</w:t>
          </w:r>
        </w:sdtContent>
      </w:sdt>
    </w:p>
    <w:p w14:paraId="1710145D" w14:textId="77777777"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3706E90845BB4480AF95B1F0C85C7204"/>
        </w:placeholder>
        <w:temporary/>
        <w:showingPlcHdr/>
        <w15:appearance w15:val="hidden"/>
      </w:sdtPr>
      <w:sdtEndPr/>
      <w:sdtContent>
        <w:p w14:paraId="5EE9F1C0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To get started right away, just tap any placeholder text (such as this) and start typing to replace it with your own.</w:t>
          </w:r>
        </w:p>
        <w:p w14:paraId="4FEC34E8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 xml:space="preserve">Want to insert a picture from your files or add a shape, text box, or table? You got it! On the Insert tab of the ribbon, just tap the option you need. </w:t>
          </w:r>
        </w:p>
        <w:p w14:paraId="33B6802C" w14:textId="77777777" w:rsidR="004B7E44" w:rsidRDefault="004B7E44" w:rsidP="004B7E44">
          <w:r w:rsidRPr="004B7E44">
            <w:rPr>
              <w:color w:val="auto"/>
            </w:rPr>
            <w:t>Find even more easy-to-use tools on the Insert tab, such as to add a hyperlink or insert a comment.</w:t>
          </w:r>
        </w:p>
      </w:sdtContent>
    </w:sdt>
    <w:p w14:paraId="7B5FF44B" w14:textId="77777777" w:rsidR="004B7E44" w:rsidRPr="004B7E44" w:rsidRDefault="004B7E44" w:rsidP="004B7E44">
      <w:pPr>
        <w:pStyle w:val="Heading3"/>
        <w:rPr>
          <w:rFonts w:eastAsiaTheme="minorHAnsi"/>
          <w:b/>
          <w:i w:val="0"/>
          <w:sz w:val="44"/>
        </w:rPr>
      </w:pPr>
    </w:p>
    <w:sdt>
      <w:sdtPr>
        <w:rPr>
          <w:color w:val="auto"/>
        </w:rPr>
        <w:id w:val="-1888951859"/>
        <w:placeholder>
          <w:docPart w:val="0C8D89799E174447AECAC66EF184DA31"/>
        </w:placeholder>
        <w:temporary/>
        <w:showingPlcHdr/>
        <w15:appearance w15:val="hidden"/>
      </w:sdtPr>
      <w:sdtEndPr/>
      <w:sdtContent>
        <w:p w14:paraId="2B2BD90F" w14:textId="77777777" w:rsidR="004B7E44" w:rsidRDefault="004B7E44" w:rsidP="004B7E44">
          <w:pPr>
            <w:pStyle w:val="Heading4"/>
            <w:rPr>
              <w:color w:val="auto"/>
            </w:rPr>
          </w:pPr>
          <w:r w:rsidRPr="004B7E44">
            <w:t>Heading 4</w:t>
          </w:r>
        </w:p>
      </w:sdtContent>
    </w:sdt>
    <w:p w14:paraId="4C32D902" w14:textId="77777777" w:rsidR="004B7E44" w:rsidRDefault="004B7E44" w:rsidP="004B7E44"/>
    <w:sdt>
      <w:sdtPr>
        <w:rPr>
          <w:color w:val="auto"/>
        </w:rPr>
        <w:id w:val="-996882755"/>
        <w:placeholder>
          <w:docPart w:val="A8BF1FF721514480BE06E2EBA3E6AB4F"/>
        </w:placeholder>
        <w:temporary/>
        <w:showingPlcHdr/>
        <w15:appearance w15:val="hidden"/>
      </w:sdtPr>
      <w:sdtEndPr/>
      <w:sdtContent>
        <w:p w14:paraId="55BC0348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To get started right away, just tap any placeholder text (such as this) and start typing to replace it with your own.</w:t>
          </w:r>
        </w:p>
        <w:p w14:paraId="28D6CE07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 xml:space="preserve">Want to insert a picture from your files or add a shape, text box, or table? You got it! On the Insert tab of the ribbon, just tap the option you need. </w:t>
          </w:r>
        </w:p>
        <w:p w14:paraId="53AAB975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Find even more easy-to-use tools on the Insert tab, such as to add a hyperlink or insert a comment.</w:t>
          </w:r>
        </w:p>
      </w:sdtContent>
    </w:sdt>
    <w:p w14:paraId="5799B251" w14:textId="77777777" w:rsidR="00E94B5F" w:rsidRPr="004B7E44" w:rsidRDefault="00E94B5F" w:rsidP="004B7E44"/>
    <w:sectPr w:rsidR="00E94B5F" w:rsidRPr="004B7E44" w:rsidSect="004B7E44">
      <w:headerReference w:type="default" r:id="rId8"/>
      <w:footerReference w:type="default" r:id="rId9"/>
      <w:footerReference w:type="first" r:id="rId10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841F0" w14:textId="77777777" w:rsidR="00936C4B" w:rsidRDefault="00936C4B" w:rsidP="004B7E44">
      <w:r>
        <w:separator/>
      </w:r>
    </w:p>
  </w:endnote>
  <w:endnote w:type="continuationSeparator" w:id="0">
    <w:p w14:paraId="557CC6B5" w14:textId="77777777" w:rsidR="00936C4B" w:rsidRDefault="00936C4B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5189C520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1CC520D8" w14:textId="77777777" w:rsidR="004B7E44" w:rsidRDefault="004B7E44" w:rsidP="004B7E44">
          <w:pPr>
            <w:pStyle w:val="Footer"/>
          </w:pPr>
          <w: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48D1E4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42156" w14:textId="77777777" w:rsidR="00936C4B" w:rsidRDefault="00936C4B" w:rsidP="004B7E44">
      <w:r>
        <w:separator/>
      </w:r>
    </w:p>
  </w:footnote>
  <w:footnote w:type="continuationSeparator" w:id="0">
    <w:p w14:paraId="2B75F61B" w14:textId="77777777" w:rsidR="00936C4B" w:rsidRDefault="00936C4B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4F40A5A5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60C70CBD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43425218" wp14:editId="6254306B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ED92CD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3425218" id="Rectangle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55ED92CD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C4B"/>
    <w:rsid w:val="00273235"/>
    <w:rsid w:val="00293B83"/>
    <w:rsid w:val="004B7E44"/>
    <w:rsid w:val="004D5252"/>
    <w:rsid w:val="004F2B86"/>
    <w:rsid w:val="005A718F"/>
    <w:rsid w:val="005A7C18"/>
    <w:rsid w:val="006A3CE7"/>
    <w:rsid w:val="006C2EDB"/>
    <w:rsid w:val="006E143E"/>
    <w:rsid w:val="007516CF"/>
    <w:rsid w:val="008B33BC"/>
    <w:rsid w:val="009120E9"/>
    <w:rsid w:val="00936C4B"/>
    <w:rsid w:val="00945900"/>
    <w:rsid w:val="009C396C"/>
    <w:rsid w:val="00B572B4"/>
    <w:rsid w:val="00DB26A7"/>
    <w:rsid w:val="00E76CAD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FB213"/>
  <w15:chartTrackingRefBased/>
  <w15:docId w15:val="{C145BD3E-9F9C-41E8-A485-64F3C83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ilberts\AppData\Local\Microsoft\Office\16.0\DTS\en-US%7b160E1F37-DEB1-4F08-B6A2-A851F05D5732%7d\%7b0998FBC6-C061-4383-BECF-9CD795E1BFAF%7dtf1639279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8108019B57F4B598AEB200734F62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315CE-0B27-46D8-856F-4EBCD0B89B5D}"/>
      </w:docPartPr>
      <w:docPartBody>
        <w:p w:rsidR="00193CA8" w:rsidRDefault="00193CA8">
          <w:pPr>
            <w:pStyle w:val="18108019B57F4B598AEB200734F62626"/>
          </w:pPr>
          <w:r>
            <w:t>Company Name</w:t>
          </w:r>
        </w:p>
      </w:docPartBody>
    </w:docPart>
    <w:docPart>
      <w:docPartPr>
        <w:name w:val="59CFBE5FD44D4BF1AEEFDB6AEFDEE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304E7-5AC4-4E5E-B52D-92B305D64FE5}"/>
      </w:docPartPr>
      <w:docPartBody>
        <w:p w:rsidR="00193CA8" w:rsidRDefault="00193CA8">
          <w:pPr>
            <w:pStyle w:val="59CFBE5FD44D4BF1AEEFDB6AEFDEE1E2"/>
          </w:pPr>
          <w:r>
            <w:t>Marketing Plan</w:t>
          </w:r>
        </w:p>
      </w:docPartBody>
    </w:docPart>
    <w:docPart>
      <w:docPartPr>
        <w:name w:val="EFA6AE69111E43C4B2D30D57EE7FD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9D4FA-8AC2-4439-AB0F-568844AF7AE5}"/>
      </w:docPartPr>
      <w:docPartBody>
        <w:p w:rsidR="00193CA8" w:rsidRDefault="00193CA8">
          <w:pPr>
            <w:pStyle w:val="EFA6AE69111E43C4B2D30D57EE7FDA27"/>
          </w:pPr>
          <w:r>
            <w:t>Heading 3</w:t>
          </w:r>
        </w:p>
      </w:docPartBody>
    </w:docPart>
    <w:docPart>
      <w:docPartPr>
        <w:name w:val="3706E90845BB4480AF95B1F0C85C7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56523-B7FF-4A3A-8550-B11BDAE308AE}"/>
      </w:docPartPr>
      <w:docPartBody>
        <w:p w:rsidR="00193CA8" w:rsidRDefault="00193CA8" w:rsidP="005A718F">
          <w:r>
            <w:t>To get started right away, just tap any placeholder text (such as this) and start typing to replace it with your own.</w:t>
          </w:r>
        </w:p>
        <w:p w:rsidR="00193CA8" w:rsidRDefault="00193CA8" w:rsidP="005A718F">
          <w:r>
            <w:t xml:space="preserve">Want to insert a picture from your files or add a shape, text box, or table? You got it! On the </w:t>
          </w:r>
          <w:r>
            <w:t xml:space="preserve">Insert tab of the ribbon, just tap the option you need. </w:t>
          </w:r>
        </w:p>
        <w:p w:rsidR="00193CA8" w:rsidRDefault="00193CA8">
          <w:pPr>
            <w:pStyle w:val="3706E90845BB4480AF95B1F0C85C7204"/>
          </w:pPr>
          <w:r>
            <w:t>Find even more easy-to-use tools on the Insert tab, such as to add a hyperlink or insert a comment.</w:t>
          </w:r>
        </w:p>
      </w:docPartBody>
    </w:docPart>
    <w:docPart>
      <w:docPartPr>
        <w:name w:val="0C8D89799E174447AECAC66EF184D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C7B34-F8C4-4A19-AA3D-E4B3F5CE5103}"/>
      </w:docPartPr>
      <w:docPartBody>
        <w:p w:rsidR="00193CA8" w:rsidRDefault="00193CA8">
          <w:pPr>
            <w:pStyle w:val="0C8D89799E174447AECAC66EF184DA31"/>
          </w:pPr>
          <w:r>
            <w:t>Heading 4</w:t>
          </w:r>
        </w:p>
      </w:docPartBody>
    </w:docPart>
    <w:docPart>
      <w:docPartPr>
        <w:name w:val="A8BF1FF721514480BE06E2EBA3E6A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8142D-6EFD-4AB5-B86F-8D79B0C9BFEC}"/>
      </w:docPartPr>
      <w:docPartBody>
        <w:p w:rsidR="00193CA8" w:rsidRDefault="00193CA8" w:rsidP="005A718F">
          <w:r>
            <w:t>To get started right away, just tap any placeholder text (such as this) and start typing to replace it with your own.</w:t>
          </w:r>
        </w:p>
        <w:p w:rsidR="00193CA8" w:rsidRDefault="00193CA8" w:rsidP="005A718F">
          <w:r>
            <w:t xml:space="preserve">Want to insert a picture from your files or add a shape, text box, or table? You got it! On the Insert tab of the ribbon, just tap the option you need. </w:t>
          </w:r>
        </w:p>
        <w:p w:rsidR="00193CA8" w:rsidRDefault="00193CA8">
          <w:pPr>
            <w:pStyle w:val="A8BF1FF721514480BE06E2EBA3E6AB4F"/>
          </w:pPr>
          <w:r>
            <w:t>Find even more easy-to-use tools on the Insert tab, such as to add a hyperlink or insert a comment.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CA8"/>
    <w:rsid w:val="00193CA8"/>
    <w:rsid w:val="006C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108019B57F4B598AEB200734F62626">
    <w:name w:val="18108019B57F4B598AEB200734F62626"/>
  </w:style>
  <w:style w:type="paragraph" w:customStyle="1" w:styleId="59CFBE5FD44D4BF1AEEFDB6AEFDEE1E2">
    <w:name w:val="59CFBE5FD44D4BF1AEEFDB6AEFDEE1E2"/>
  </w:style>
  <w:style w:type="paragraph" w:customStyle="1" w:styleId="EFA6AE69111E43C4B2D30D57EE7FDA27">
    <w:name w:val="EFA6AE69111E43C4B2D30D57EE7FDA27"/>
  </w:style>
  <w:style w:type="paragraph" w:customStyle="1" w:styleId="3706E90845BB4480AF95B1F0C85C7204">
    <w:name w:val="3706E90845BB4480AF95B1F0C85C7204"/>
  </w:style>
  <w:style w:type="paragraph" w:customStyle="1" w:styleId="0C8D89799E174447AECAC66EF184DA31">
    <w:name w:val="0C8D89799E174447AECAC66EF184DA31"/>
  </w:style>
  <w:style w:type="paragraph" w:customStyle="1" w:styleId="A8BF1FF721514480BE06E2EBA3E6AB4F">
    <w:name w:val="A8BF1FF721514480BE06E2EBA3E6AB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{0998FBC6-C061-4383-BECF-9CD795E1BFAF}tf16392796_win32</Template>
  <TotalTime>50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Wilberts</dc:creator>
  <cp:keywords/>
  <dc:description/>
  <cp:lastModifiedBy>Thomas Wilberts</cp:lastModifiedBy>
  <cp:revision>1</cp:revision>
  <dcterms:created xsi:type="dcterms:W3CDTF">2024-10-25T14:15:00Z</dcterms:created>
  <dcterms:modified xsi:type="dcterms:W3CDTF">2024-10-25T15:05:00Z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2024-10-25T15:05:39Z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a4c7d208-204c-48ad-9ed3-cd3403d9bf01</vt:lpwstr>
  </property>
  <property fmtid="{D5CDD505-2E9C-101B-9397-08002B2CF9AE}" pid="7" name="MSIP_Label_defa4170-0d19-0005-0004-bc88714345d2_ActionId">
    <vt:lpwstr>f2b5b33f-1482-4ec4-924e-a0fea2207863</vt:lpwstr>
  </property>
  <property fmtid="{D5CDD505-2E9C-101B-9397-08002B2CF9AE}" pid="8" name="MSIP_Label_defa4170-0d19-0005-0004-bc88714345d2_ContentBits">
    <vt:lpwstr>0</vt:lpwstr>
  </property>
</Properties>
</file>